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709A1" w:rsidRPr="00A709A1" w:rsidRDefault="00A709A1">
      <w:pPr>
        <w:rPr>
          <w:b/>
          <w:sz w:val="28"/>
          <w:szCs w:val="28"/>
        </w:rPr>
      </w:pPr>
      <w:r w:rsidRPr="00A709A1">
        <w:rPr>
          <w:b/>
          <w:sz w:val="28"/>
          <w:szCs w:val="28"/>
        </w:rPr>
        <w:t>Årsberättelse P-04</w:t>
      </w:r>
    </w:p>
    <w:p w:rsidR="00A709A1" w:rsidRDefault="00A709A1">
      <w:r>
        <w:t>MBK-04 har haft ett ak</w:t>
      </w:r>
      <w:r>
        <w:t>tivt år där vi förutom träning två</w:t>
      </w:r>
      <w:r>
        <w:t xml:space="preserve"> dagar per vecka </w:t>
      </w:r>
      <w:r>
        <w:t>har spelat 14 seriematcher och fyra träningsmatcher, spelat tio</w:t>
      </w:r>
      <w:r>
        <w:t xml:space="preserve"> cuper varav vi har arrangerat två stycken själva, och har haft ett träningsläger i Falkenberg. </w:t>
      </w:r>
    </w:p>
    <w:p w:rsidR="005F5FC1" w:rsidRDefault="00A709A1">
      <w:bookmarkStart w:id="0" w:name="_GoBack"/>
      <w:bookmarkEnd w:id="0"/>
      <w:r>
        <w:t>Vårsäsongens matchspel i nivå 4 blev lite för svårt för oss, så under hösten valde vi att spela i nivå 5 som innebar många täta och välspelade matcher. Truppen är numerärt intakt, några har slutat och några har kommit till, och det känns fortfarande som en väldigt fin grupp spelare och kompisar. Vi avslutade 2016 med det årliga vinterbadet i utomhuspool och mat på indisk restaurang. Vi ser med tillförsikt fram emot 2017-års träningar, matcher och cuper. Ett fint litet fotbollslag.</w:t>
      </w:r>
    </w:p>
    <w:sectPr w:rsidR="005F5FC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9A1"/>
    <w:rsid w:val="005F5FC1"/>
    <w:rsid w:val="00A709A1"/>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C1BCD5"/>
  <w15:chartTrackingRefBased/>
  <w15:docId w15:val="{085532D3-2DA0-4F2C-8B2E-C3B95796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4D995B0E.dotm</Template>
  <TotalTime>2</TotalTime>
  <Pages>1</Pages>
  <Words>117</Words>
  <Characters>621</Characters>
  <Application>Microsoft Office Word</Application>
  <DocSecurity>0</DocSecurity>
  <Lines>5</Lines>
  <Paragraphs>1</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Mikael Westerlind</dc:creator>
  <cp:keywords/>
  <dc:description/>
  <cp:lastModifiedBy>Mikael Westerlind</cp:lastModifiedBy>
  <cp:revision>1</cp:revision>
  <dcterms:created xsi:type="dcterms:W3CDTF">2017-03-06T06:44:00Z</dcterms:created>
  <dcterms:modified xsi:type="dcterms:W3CDTF">2017-03-06T06:46:00Z</dcterms:modified>
</cp:coreProperties>
</file>